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CFB" w:rsidRPr="001100EF" w:rsidRDefault="001100EF" w:rsidP="001100EF">
      <w:pPr>
        <w:jc w:val="center"/>
        <w:rPr>
          <w:b/>
          <w:bCs/>
          <w:sz w:val="28"/>
          <w:szCs w:val="28"/>
          <w:u w:val="single"/>
          <w:rtl/>
        </w:rPr>
      </w:pPr>
      <w:r w:rsidRPr="001100EF">
        <w:rPr>
          <w:rFonts w:hint="cs"/>
          <w:sz w:val="28"/>
          <w:szCs w:val="28"/>
          <w:rtl/>
        </w:rPr>
        <w:t>רשות המסים בישראל</w:t>
      </w:r>
    </w:p>
    <w:tbl>
      <w:tblPr>
        <w:bidiVisual/>
        <w:tblW w:w="3402" w:type="dxa"/>
        <w:tblInd w:w="5586" w:type="dxa"/>
        <w:tblLayout w:type="fixed"/>
        <w:tblLook w:val="0000" w:firstRow="0" w:lastRow="0" w:firstColumn="0" w:lastColumn="0" w:noHBand="0" w:noVBand="0"/>
      </w:tblPr>
      <w:tblGrid>
        <w:gridCol w:w="1293"/>
        <w:gridCol w:w="2109"/>
      </w:tblGrid>
      <w:tr w:rsidR="00041CFB" w:rsidTr="00975CBC">
        <w:tc>
          <w:tcPr>
            <w:tcW w:w="1293" w:type="dxa"/>
          </w:tcPr>
          <w:p w:rsidR="00041CFB" w:rsidRDefault="001100EF" w:rsidP="00975CBC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2109" w:type="dxa"/>
          </w:tcPr>
          <w:p w:rsidR="00041CFB" w:rsidRDefault="001100EF" w:rsidP="00B471DC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</w:p>
        </w:tc>
      </w:tr>
      <w:tr w:rsidR="00041CFB" w:rsidTr="00975CBC">
        <w:tc>
          <w:tcPr>
            <w:tcW w:w="1293" w:type="dxa"/>
          </w:tcPr>
          <w:p w:rsidR="00041CFB" w:rsidRDefault="00041CFB" w:rsidP="00975CBC">
            <w:pPr>
              <w:jc w:val="both"/>
              <w:rPr>
                <w:rtl/>
              </w:rPr>
            </w:pPr>
          </w:p>
        </w:tc>
        <w:tc>
          <w:tcPr>
            <w:tcW w:w="2109" w:type="dxa"/>
          </w:tcPr>
          <w:p w:rsidR="00041CFB" w:rsidRDefault="001100EF" w:rsidP="00B471DC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</w:p>
        </w:tc>
      </w:tr>
    </w:tbl>
    <w:p w:rsidR="00AC2B55" w:rsidRPr="005F01EC" w:rsidRDefault="00AC2B55" w:rsidP="001100EF">
      <w:pPr>
        <w:spacing w:line="360" w:lineRule="auto"/>
        <w:rPr>
          <w:u w:val="single"/>
          <w:rtl/>
        </w:rPr>
      </w:pPr>
    </w:p>
    <w:p w:rsidR="00B471DC" w:rsidRDefault="00DE2BC1" w:rsidP="001100EF">
      <w:pPr>
        <w:spacing w:line="312" w:lineRule="auto"/>
        <w:jc w:val="both"/>
        <w:rPr>
          <w:bCs/>
          <w:u w:val="single"/>
          <w:rtl/>
        </w:rPr>
      </w:pPr>
      <w:r w:rsidRPr="00F106EA">
        <w:rPr>
          <w:rFonts w:hint="eastAsia"/>
          <w:b/>
          <w:u w:val="single"/>
          <w:rtl/>
        </w:rPr>
        <w:t>מכרז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cs"/>
          <w:b/>
          <w:u w:val="single"/>
          <w:rtl/>
        </w:rPr>
        <w:t xml:space="preserve">פומבי בינלאומי </w:t>
      </w:r>
      <w:r w:rsidRPr="00F106EA">
        <w:rPr>
          <w:rFonts w:hint="eastAsia"/>
          <w:b/>
          <w:u w:val="single"/>
          <w:rtl/>
        </w:rPr>
        <w:t>מס</w:t>
      </w:r>
      <w:r w:rsidRPr="00F106EA">
        <w:rPr>
          <w:b/>
          <w:u w:val="single"/>
          <w:rtl/>
        </w:rPr>
        <w:t>'</w:t>
      </w:r>
      <w:r w:rsidRPr="00F106EA">
        <w:rPr>
          <w:rFonts w:hint="cs"/>
          <w:b/>
          <w:u w:val="single"/>
          <w:rtl/>
        </w:rPr>
        <w:t xml:space="preserve"> 11/2019 </w:t>
      </w:r>
      <w:r w:rsidRPr="00F106EA">
        <w:rPr>
          <w:rFonts w:hint="eastAsia"/>
          <w:b/>
          <w:u w:val="single"/>
          <w:rtl/>
        </w:rPr>
        <w:t>לתכנון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ובניה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של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אתר</w:t>
      </w:r>
      <w:r w:rsidRPr="00F106EA">
        <w:rPr>
          <w:rFonts w:hint="cs"/>
          <w:b/>
          <w:u w:val="single"/>
          <w:rtl/>
        </w:rPr>
        <w:t xml:space="preserve"> זמני וקבוע לבידוק רכב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במעבר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cs"/>
          <w:b/>
          <w:u w:val="single"/>
          <w:rtl/>
        </w:rPr>
        <w:t>"בגין"</w:t>
      </w:r>
      <w:r w:rsidRPr="00F106EA">
        <w:rPr>
          <w:rFonts w:hint="eastAsia"/>
          <w:b/>
          <w:u w:val="single"/>
          <w:rtl/>
        </w:rPr>
        <w:t xml:space="preserve"> בשיטת</w:t>
      </w:r>
      <w:r w:rsidRPr="00F106EA">
        <w:rPr>
          <w:b/>
          <w:u w:val="single"/>
          <w:rtl/>
        </w:rPr>
        <w:t xml:space="preserve"> "</w:t>
      </w:r>
      <w:r w:rsidRPr="00F106EA">
        <w:rPr>
          <w:rFonts w:hint="eastAsia"/>
          <w:b/>
          <w:u w:val="single"/>
          <w:rtl/>
        </w:rPr>
        <w:t>עד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המפתח</w:t>
      </w:r>
      <w:r w:rsidRPr="00F106EA">
        <w:rPr>
          <w:b/>
          <w:u w:val="single"/>
          <w:rtl/>
        </w:rPr>
        <w:t xml:space="preserve">" </w:t>
      </w:r>
      <w:r w:rsidRPr="00F106EA">
        <w:rPr>
          <w:b/>
          <w:u w:val="single"/>
        </w:rPr>
        <w:t>TKP</w:t>
      </w:r>
      <w:r w:rsidRPr="00F106EA">
        <w:rPr>
          <w:rFonts w:hint="cs"/>
          <w:b/>
          <w:u w:val="single"/>
          <w:rtl/>
        </w:rPr>
        <w:t xml:space="preserve"> לרבות, </w:t>
      </w:r>
      <w:r w:rsidRPr="00F106EA">
        <w:rPr>
          <w:rFonts w:hint="eastAsia"/>
          <w:b/>
          <w:u w:val="single"/>
          <w:rtl/>
        </w:rPr>
        <w:t>ייצור</w:t>
      </w:r>
      <w:r w:rsidRPr="00F106EA">
        <w:rPr>
          <w:b/>
          <w:u w:val="single"/>
          <w:rtl/>
        </w:rPr>
        <w:t xml:space="preserve">, </w:t>
      </w:r>
      <w:r w:rsidRPr="00F106EA">
        <w:rPr>
          <w:rFonts w:hint="eastAsia"/>
          <w:b/>
          <w:u w:val="single"/>
          <w:rtl/>
        </w:rPr>
        <w:t>אספקה</w:t>
      </w:r>
      <w:r w:rsidRPr="00F106EA">
        <w:rPr>
          <w:b/>
          <w:u w:val="single"/>
          <w:rtl/>
        </w:rPr>
        <w:t xml:space="preserve">, </w:t>
      </w:r>
      <w:r w:rsidRPr="00F106EA">
        <w:rPr>
          <w:rFonts w:hint="eastAsia"/>
          <w:b/>
          <w:u w:val="single"/>
          <w:rtl/>
        </w:rPr>
        <w:t>והתקנת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מערכת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שיקוף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cs"/>
          <w:b/>
          <w:u w:val="single"/>
          <w:rtl/>
        </w:rPr>
        <w:t>לרכב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cs"/>
          <w:b/>
          <w:u w:val="single"/>
          <w:rtl/>
        </w:rPr>
        <w:t xml:space="preserve">עם אופציה לאתרים נוספים ו/או  </w:t>
      </w:r>
      <w:r w:rsidRPr="00F106EA">
        <w:rPr>
          <w:rFonts w:hint="eastAsia"/>
          <w:b/>
          <w:u w:val="single"/>
          <w:rtl/>
        </w:rPr>
        <w:t>לתחזוקת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cs"/>
          <w:b/>
          <w:u w:val="single"/>
          <w:rtl/>
        </w:rPr>
        <w:t>ה</w:t>
      </w:r>
      <w:r w:rsidRPr="00F106EA">
        <w:rPr>
          <w:rFonts w:hint="eastAsia"/>
          <w:b/>
          <w:u w:val="single"/>
          <w:rtl/>
        </w:rPr>
        <w:t>מערכת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לתקופה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של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עד</w:t>
      </w:r>
      <w:r w:rsidRPr="00F106EA">
        <w:rPr>
          <w:b/>
          <w:u w:val="single"/>
          <w:rtl/>
        </w:rPr>
        <w:t xml:space="preserve"> 10 </w:t>
      </w:r>
      <w:r w:rsidRPr="00F106EA">
        <w:rPr>
          <w:rFonts w:hint="eastAsia"/>
          <w:b/>
          <w:u w:val="single"/>
          <w:rtl/>
        </w:rPr>
        <w:t>שנים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מתום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שנת</w:t>
      </w:r>
      <w:r w:rsidRPr="00F106EA">
        <w:rPr>
          <w:b/>
          <w:u w:val="single"/>
          <w:rtl/>
        </w:rPr>
        <w:t xml:space="preserve"> </w:t>
      </w:r>
      <w:r w:rsidRPr="00F106EA">
        <w:rPr>
          <w:rFonts w:hint="eastAsia"/>
          <w:b/>
          <w:u w:val="single"/>
          <w:rtl/>
        </w:rPr>
        <w:t>האחריות</w:t>
      </w:r>
      <w:r w:rsidR="001100EF">
        <w:rPr>
          <w:rFonts w:hint="cs"/>
          <w:b/>
          <w:u w:val="single"/>
          <w:rtl/>
        </w:rPr>
        <w:t xml:space="preserve"> (להלן: "מכרז")</w:t>
      </w:r>
    </w:p>
    <w:p w:rsidR="004A1375" w:rsidRPr="00470DAB" w:rsidRDefault="001100EF" w:rsidP="00470DAB">
      <w:pPr>
        <w:spacing w:line="312" w:lineRule="auto"/>
        <w:jc w:val="center"/>
        <w:rPr>
          <w:bCs/>
          <w:u w:val="single"/>
          <w:rtl/>
        </w:rPr>
      </w:pPr>
      <w:r>
        <w:rPr>
          <w:rFonts w:hint="cs"/>
          <w:bCs/>
          <w:u w:val="single"/>
          <w:rtl/>
        </w:rPr>
        <w:t xml:space="preserve"> </w:t>
      </w:r>
    </w:p>
    <w:p w:rsidR="00C93E1C" w:rsidRDefault="00C93E1C" w:rsidP="00C93E1C">
      <w:pPr>
        <w:spacing w:line="312" w:lineRule="auto"/>
        <w:jc w:val="both"/>
        <w:rPr>
          <w:rtl/>
        </w:rPr>
      </w:pPr>
    </w:p>
    <w:p w:rsidR="003E3E3C" w:rsidRDefault="001100EF" w:rsidP="00391E6D">
      <w:pPr>
        <w:spacing w:line="312" w:lineRule="auto"/>
        <w:jc w:val="both"/>
        <w:rPr>
          <w:rFonts w:ascii="David" w:hAnsi="David"/>
          <w:b/>
          <w:bCs/>
          <w:spacing w:val="4"/>
          <w:rtl/>
        </w:rPr>
      </w:pPr>
      <w:r>
        <w:rPr>
          <w:rFonts w:hint="cs"/>
          <w:rtl/>
        </w:rPr>
        <w:t xml:space="preserve">רשות המסים בישראל  מודיעה על </w:t>
      </w:r>
      <w:r w:rsidR="00C02529">
        <w:rPr>
          <w:rFonts w:hint="cs"/>
          <w:rtl/>
        </w:rPr>
        <w:t xml:space="preserve"> </w:t>
      </w:r>
      <w:r w:rsidR="00C02529">
        <w:rPr>
          <w:rFonts w:ascii="David" w:hAnsi="David" w:hint="cs"/>
          <w:b/>
          <w:rtl/>
        </w:rPr>
        <w:t xml:space="preserve">שינוי </w:t>
      </w:r>
      <w:r w:rsidR="00391E6D">
        <w:rPr>
          <w:rFonts w:ascii="David" w:hAnsi="David" w:hint="cs"/>
          <w:b/>
          <w:rtl/>
        </w:rPr>
        <w:t xml:space="preserve">מועד אחרון להגשת הצעת למכרז </w:t>
      </w:r>
      <w:r w:rsidRPr="00C02529">
        <w:rPr>
          <w:rFonts w:ascii="David" w:hAnsi="David" w:hint="cs"/>
          <w:spacing w:val="4"/>
          <w:rtl/>
        </w:rPr>
        <w:t xml:space="preserve"> </w:t>
      </w:r>
      <w:r w:rsidR="00391E6D">
        <w:rPr>
          <w:rFonts w:ascii="David" w:hAnsi="David" w:hint="cs"/>
          <w:b/>
          <w:bCs/>
          <w:spacing w:val="4"/>
          <w:rtl/>
        </w:rPr>
        <w:t>ליום 30.1.2020 בשעה 12:00.</w:t>
      </w:r>
    </w:p>
    <w:p w:rsidR="00AA6085" w:rsidRPr="000A0332" w:rsidRDefault="00AA6085" w:rsidP="000A0332">
      <w:pPr>
        <w:spacing w:before="60" w:after="60" w:line="360" w:lineRule="auto"/>
        <w:jc w:val="both"/>
        <w:rPr>
          <w:rFonts w:ascii="Times New (W1)" w:hAnsi="Times New (W1)"/>
          <w:spacing w:val="4"/>
          <w:sz w:val="24"/>
          <w:rtl/>
        </w:rPr>
      </w:pPr>
      <w:bookmarkStart w:id="0" w:name="_GoBack"/>
      <w:bookmarkEnd w:id="0"/>
    </w:p>
    <w:p w:rsidR="00AA6085" w:rsidRPr="005A1689" w:rsidRDefault="002F45AD" w:rsidP="002F45AD">
      <w:pPr>
        <w:spacing w:line="360" w:lineRule="auto"/>
        <w:jc w:val="both"/>
        <w:rPr>
          <w:rtl/>
        </w:rPr>
      </w:pPr>
      <w:r>
        <w:rPr>
          <w:rFonts w:eastAsia="Calibri" w:hint="cs"/>
          <w:sz w:val="24"/>
          <w:rtl/>
        </w:rPr>
        <w:t xml:space="preserve"> </w:t>
      </w:r>
      <w:r>
        <w:rPr>
          <w:rFonts w:hint="cs"/>
          <w:rtl/>
        </w:rPr>
        <w:t xml:space="preserve"> </w:t>
      </w:r>
      <w:r w:rsidR="00AA6085">
        <w:rPr>
          <w:rFonts w:hint="cs"/>
          <w:rtl/>
        </w:rPr>
        <w:t xml:space="preserve"> </w:t>
      </w:r>
    </w:p>
    <w:p w:rsidR="00AA6085" w:rsidRPr="003B2242" w:rsidRDefault="00AA6085" w:rsidP="00AA6085">
      <w:pPr>
        <w:spacing w:line="360" w:lineRule="auto"/>
        <w:jc w:val="both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 </w:t>
      </w:r>
      <w:r w:rsidR="001100EF">
        <w:rPr>
          <w:rFonts w:ascii="Arial" w:hAnsi="Arial" w:hint="cs"/>
          <w:rtl/>
        </w:rPr>
        <w:t>למען הסר ספק יובהר כי אין שינוי ביתר סעיפי ההסכם ו/או מסמכי המכרז.</w:t>
      </w:r>
    </w:p>
    <w:p w:rsidR="008C52F0" w:rsidRPr="002B71CD" w:rsidRDefault="00F070B2" w:rsidP="001100EF">
      <w:pPr>
        <w:spacing w:line="360" w:lineRule="auto"/>
        <w:jc w:val="both"/>
        <w:rPr>
          <w:rFonts w:ascii="Times New (W1)" w:hAnsi="Times New (W1)"/>
          <w:spacing w:val="4"/>
          <w:rtl/>
        </w:rPr>
      </w:pPr>
      <w:r>
        <w:rPr>
          <w:rFonts w:hint="cs"/>
          <w:rtl/>
        </w:rPr>
        <w:t xml:space="preserve"> </w:t>
      </w:r>
      <w:r w:rsidR="001100EF">
        <w:rPr>
          <w:rFonts w:hint="cs"/>
          <w:rtl/>
        </w:rPr>
        <w:t xml:space="preserve"> </w:t>
      </w:r>
    </w:p>
    <w:p w:rsidR="008E5BC7" w:rsidRPr="00800662" w:rsidRDefault="00390046" w:rsidP="008E5BC7">
      <w:pPr>
        <w:spacing w:line="360" w:lineRule="auto"/>
        <w:jc w:val="both"/>
        <w:rPr>
          <w:rtl/>
        </w:rPr>
      </w:pPr>
      <w:r>
        <w:rPr>
          <w:rFonts w:ascii="Times New (W1)" w:hAnsi="Times New (W1)" w:hint="cs"/>
          <w:spacing w:val="4"/>
          <w:sz w:val="24"/>
          <w:rtl/>
        </w:rPr>
        <w:t xml:space="preserve"> </w:t>
      </w:r>
    </w:p>
    <w:p w:rsidR="008C52F0" w:rsidRPr="009D209F" w:rsidRDefault="00C93E1C" w:rsidP="008C52F0">
      <w:pPr>
        <w:ind w:left="-75"/>
        <w:rPr>
          <w:rtl/>
        </w:rPr>
      </w:pPr>
      <w:r>
        <w:rPr>
          <w:rFonts w:hint="cs"/>
          <w:rtl/>
        </w:rPr>
        <w:t xml:space="preserve"> </w:t>
      </w:r>
      <w:r w:rsidRPr="00401AA5">
        <w:rPr>
          <w:rFonts w:hint="cs"/>
          <w:rtl/>
        </w:rPr>
        <w:t xml:space="preserve">  </w:t>
      </w:r>
      <w:r w:rsidR="008C52F0">
        <w:rPr>
          <w:rFonts w:ascii="Arial" w:hAnsi="Arial" w:cs="Arial" w:hint="cs"/>
          <w:b/>
          <w:sz w:val="16"/>
          <w:szCs w:val="16"/>
          <w:rtl/>
        </w:rPr>
        <w:t xml:space="preserve"> </w:t>
      </w:r>
    </w:p>
    <w:p w:rsidR="00DD1192" w:rsidRDefault="001100EF" w:rsidP="00FF7455">
      <w:pPr>
        <w:jc w:val="both"/>
      </w:pPr>
      <w:r>
        <w:rPr>
          <w:rFonts w:hint="cs"/>
          <w:rtl/>
        </w:rPr>
        <w:t xml:space="preserve"> </w:t>
      </w:r>
    </w:p>
    <w:sectPr w:rsidR="00DD1192" w:rsidSect="00041CFB">
      <w:headerReference w:type="default" r:id="rId8"/>
      <w:footerReference w:type="default" r:id="rId9"/>
      <w:headerReference w:type="first" r:id="rId10"/>
      <w:footerReference w:type="first" r:id="rId11"/>
      <w:pgSz w:w="11907" w:h="16840"/>
      <w:pgMar w:top="1678" w:right="1797" w:bottom="1418" w:left="1680" w:header="720" w:footer="459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57E2" w:rsidRDefault="000557E2">
      <w:r>
        <w:separator/>
      </w:r>
    </w:p>
  </w:endnote>
  <w:endnote w:type="continuationSeparator" w:id="0">
    <w:p w:rsidR="000557E2" w:rsidRDefault="00055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CBC" w:rsidRDefault="00176F5A" w:rsidP="00975CBC">
    <w:pPr>
      <w:pStyle w:val="a5"/>
      <w:rPr>
        <w:szCs w:val="20"/>
        <w:rtl/>
      </w:rPr>
    </w:pPr>
    <w:r w:rsidRPr="00E3311C">
      <w:rPr>
        <w:szCs w:val="20"/>
        <w:rtl/>
      </w:rPr>
      <w:t xml:space="preserve"> </w:t>
    </w:r>
  </w:p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975CBC" w:rsidTr="00975CBC">
      <w:tc>
        <w:tcPr>
          <w:tcW w:w="1900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975CBC" w:rsidRDefault="000557E2" w:rsidP="00975CBC">
          <w:pPr>
            <w:pStyle w:val="a5"/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0"/>
                <wp:wrapNone/>
                <wp:docPr id="4" name="תמונה 4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4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975CBC" w:rsidTr="00975CBC">
      <w:tc>
        <w:tcPr>
          <w:tcW w:w="1900" w:type="dxa"/>
        </w:tcPr>
        <w:p w:rsidR="00975CBC" w:rsidRDefault="00176F5A" w:rsidP="00975CBC">
          <w:pPr>
            <w:pStyle w:val="a5"/>
            <w:rPr>
              <w:rtl/>
            </w:rPr>
          </w:pPr>
          <w:r>
            <w:rPr>
              <w:rFonts w:hint="cs"/>
              <w:rtl/>
            </w:rPr>
            <w:t xml:space="preserve">רחוב בנק ישראל 5 </w:t>
          </w:r>
          <w:r>
            <w:rPr>
              <w:rtl/>
            </w:rPr>
            <w:t xml:space="preserve">  </w:t>
          </w:r>
        </w:p>
      </w:tc>
      <w:tc>
        <w:tcPr>
          <w:tcW w:w="1276" w:type="dxa"/>
        </w:tcPr>
        <w:p w:rsidR="00975CBC" w:rsidRDefault="00176F5A" w:rsidP="00975CBC">
          <w:pPr>
            <w:pStyle w:val="a5"/>
            <w:rPr>
              <w:rtl/>
            </w:rPr>
          </w:pPr>
          <w:r>
            <w:rPr>
              <w:rtl/>
            </w:rPr>
            <w:t>ת.ד.  320</w:t>
          </w:r>
        </w:p>
      </w:tc>
      <w:tc>
        <w:tcPr>
          <w:tcW w:w="1843" w:type="dxa"/>
        </w:tcPr>
        <w:p w:rsidR="00975CBC" w:rsidRDefault="00176F5A" w:rsidP="00975CBC">
          <w:pPr>
            <w:pStyle w:val="a5"/>
            <w:rPr>
              <w:rtl/>
            </w:rPr>
          </w:pPr>
          <w:r>
            <w:rPr>
              <w:rtl/>
            </w:rPr>
            <w:t>ירושלים  91002</w:t>
          </w:r>
        </w:p>
      </w:tc>
      <w:tc>
        <w:tcPr>
          <w:tcW w:w="2126" w:type="dxa"/>
        </w:tcPr>
        <w:p w:rsidR="00975CBC" w:rsidRDefault="00176F5A" w:rsidP="00114E90">
          <w:pPr>
            <w:pStyle w:val="a5"/>
            <w:rPr>
              <w:rtl/>
            </w:rPr>
          </w:pPr>
          <w:r>
            <w:rPr>
              <w:rtl/>
            </w:rPr>
            <w:t xml:space="preserve">טלפון: </w:t>
          </w:r>
          <w:r>
            <w:rPr>
              <w:rFonts w:hint="cs"/>
              <w:rtl/>
            </w:rPr>
            <w:t>02-666</w:t>
          </w:r>
          <w:r w:rsidR="00114E90">
            <w:rPr>
              <w:rFonts w:hint="cs"/>
              <w:rtl/>
            </w:rPr>
            <w:t>3950</w:t>
          </w:r>
        </w:p>
      </w:tc>
      <w:tc>
        <w:tcPr>
          <w:tcW w:w="1380" w:type="dxa"/>
        </w:tcPr>
        <w:p w:rsidR="00975CBC" w:rsidRDefault="00176F5A" w:rsidP="00975CBC">
          <w:pPr>
            <w:pStyle w:val="a5"/>
            <w:jc w:val="right"/>
            <w:rPr>
              <w:rtl/>
            </w:rPr>
          </w:pPr>
          <w:r>
            <w:rPr>
              <w:rtl/>
            </w:rPr>
            <w:t xml:space="preserve">- </w:t>
          </w:r>
          <w:r>
            <w:rPr>
              <w:rtl/>
            </w:rPr>
            <w:fldChar w:fldCharType="begin"/>
          </w:r>
          <w:r>
            <w:rPr>
              <w:rtl/>
            </w:rPr>
            <w:instrText xml:space="preserve"> </w:instrText>
          </w:r>
          <w:r>
            <w:instrText>PAGE  \* MERGEFORMAT</w:instrText>
          </w:r>
          <w:r>
            <w:rPr>
              <w:rtl/>
            </w:rPr>
            <w:instrText xml:space="preserve"> </w:instrText>
          </w:r>
          <w:r>
            <w:rPr>
              <w:rtl/>
            </w:rPr>
            <w:fldChar w:fldCharType="separate"/>
          </w:r>
          <w:r w:rsidR="00C02529">
            <w:rPr>
              <w:noProof/>
              <w:rtl/>
            </w:rPr>
            <w:t>2</w:t>
          </w:r>
          <w:r>
            <w:rPr>
              <w:rtl/>
            </w:rPr>
            <w:fldChar w:fldCharType="end"/>
          </w:r>
          <w:r>
            <w:rPr>
              <w:rtl/>
            </w:rPr>
            <w:t xml:space="preserve"> -</w:t>
          </w:r>
        </w:p>
      </w:tc>
    </w:tr>
  </w:tbl>
  <w:p w:rsidR="00975CBC" w:rsidRDefault="00176F5A" w:rsidP="00975CBC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C02529">
      <w:rPr>
        <w:noProof/>
        <w:rtl/>
      </w:rPr>
      <w:t>2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0A0332">
        <w:rPr>
          <w:noProof/>
          <w:rtl/>
        </w:rPr>
        <w:t>1</w:t>
      </w:r>
    </w:fldSimple>
    <w:r>
      <w:rPr>
        <w:rtl/>
      </w:rPr>
      <w:t xml:space="preserve"> עמודים</w:t>
    </w:r>
  </w:p>
  <w:p w:rsidR="00975CBC" w:rsidRPr="00AC319E" w:rsidRDefault="00176F5A" w:rsidP="00975CBC">
    <w:pPr>
      <w:pStyle w:val="a5"/>
      <w:rPr>
        <w:szCs w:val="20"/>
        <w:rtl/>
      </w:rPr>
    </w:pPr>
    <w:r>
      <w:rPr>
        <w:szCs w:val="22"/>
        <w:rtl/>
      </w:rPr>
      <w:t xml:space="preserve">כתובתנו באינטרנט:  </w:t>
    </w:r>
    <w:r>
      <w:rPr>
        <w:szCs w:val="22"/>
      </w:rPr>
      <w:t>www.mof.gov.il/taxes</w:t>
    </w:r>
    <w:r>
      <w:rPr>
        <w:szCs w:val="22"/>
        <w:rtl/>
      </w:rPr>
      <w:t xml:space="preserve"> </w:t>
    </w:r>
  </w:p>
  <w:p w:rsidR="00975CBC" w:rsidRPr="00E3311C" w:rsidRDefault="00975CBC" w:rsidP="00975CBC">
    <w:pPr>
      <w:pStyle w:val="a5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975CBC">
      <w:tc>
        <w:tcPr>
          <w:tcW w:w="1900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975CBC" w:rsidRDefault="00975CBC" w:rsidP="00975CBC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975CBC" w:rsidRDefault="000557E2" w:rsidP="00975CBC">
          <w:pPr>
            <w:pStyle w:val="a5"/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0"/>
                <wp:wrapNone/>
                <wp:docPr id="3" name="תמונה 3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975CBC">
      <w:tc>
        <w:tcPr>
          <w:tcW w:w="1900" w:type="dxa"/>
        </w:tcPr>
        <w:p w:rsidR="00975CBC" w:rsidRDefault="00176F5A" w:rsidP="00975CBC">
          <w:pPr>
            <w:pStyle w:val="a5"/>
            <w:rPr>
              <w:rtl/>
            </w:rPr>
          </w:pPr>
          <w:r>
            <w:rPr>
              <w:rFonts w:hint="cs"/>
              <w:rtl/>
            </w:rPr>
            <w:t xml:space="preserve">רחוב בנק ישראל 5 </w:t>
          </w:r>
          <w:r>
            <w:rPr>
              <w:rtl/>
            </w:rPr>
            <w:t xml:space="preserve">  </w:t>
          </w:r>
        </w:p>
      </w:tc>
      <w:tc>
        <w:tcPr>
          <w:tcW w:w="1276" w:type="dxa"/>
        </w:tcPr>
        <w:p w:rsidR="00975CBC" w:rsidRDefault="00176F5A" w:rsidP="00975CBC">
          <w:pPr>
            <w:pStyle w:val="a5"/>
            <w:rPr>
              <w:rtl/>
            </w:rPr>
          </w:pPr>
          <w:r>
            <w:rPr>
              <w:rtl/>
            </w:rPr>
            <w:t>ת.ד.  320</w:t>
          </w:r>
        </w:p>
      </w:tc>
      <w:tc>
        <w:tcPr>
          <w:tcW w:w="1843" w:type="dxa"/>
        </w:tcPr>
        <w:p w:rsidR="00975CBC" w:rsidRDefault="00176F5A" w:rsidP="00975CBC">
          <w:pPr>
            <w:pStyle w:val="a5"/>
            <w:rPr>
              <w:rtl/>
            </w:rPr>
          </w:pPr>
          <w:r>
            <w:rPr>
              <w:rtl/>
            </w:rPr>
            <w:t>ירושלים  91002</w:t>
          </w:r>
        </w:p>
      </w:tc>
      <w:tc>
        <w:tcPr>
          <w:tcW w:w="2126" w:type="dxa"/>
        </w:tcPr>
        <w:p w:rsidR="00975CBC" w:rsidRDefault="00176F5A" w:rsidP="00975CBC">
          <w:pPr>
            <w:pStyle w:val="a5"/>
            <w:rPr>
              <w:rtl/>
            </w:rPr>
          </w:pPr>
          <w:r>
            <w:rPr>
              <w:rtl/>
            </w:rPr>
            <w:t xml:space="preserve">טלפון: </w:t>
          </w:r>
          <w:r>
            <w:rPr>
              <w:rFonts w:hint="cs"/>
              <w:rtl/>
            </w:rPr>
            <w:t>02-6663950</w:t>
          </w:r>
        </w:p>
      </w:tc>
      <w:tc>
        <w:tcPr>
          <w:tcW w:w="1380" w:type="dxa"/>
        </w:tcPr>
        <w:p w:rsidR="00975CBC" w:rsidRDefault="00176F5A" w:rsidP="00975CBC">
          <w:pPr>
            <w:pStyle w:val="a5"/>
            <w:jc w:val="right"/>
            <w:rPr>
              <w:rtl/>
            </w:rPr>
          </w:pPr>
          <w:r>
            <w:rPr>
              <w:rtl/>
            </w:rPr>
            <w:t xml:space="preserve">- </w:t>
          </w:r>
          <w:r>
            <w:rPr>
              <w:rtl/>
            </w:rPr>
            <w:fldChar w:fldCharType="begin"/>
          </w:r>
          <w:r>
            <w:rPr>
              <w:rtl/>
            </w:rPr>
            <w:instrText xml:space="preserve"> </w:instrText>
          </w:r>
          <w:r>
            <w:instrText>PAGE  \* MERGEFORMAT</w:instrText>
          </w:r>
          <w:r>
            <w:rPr>
              <w:rtl/>
            </w:rPr>
            <w:instrText xml:space="preserve"> </w:instrText>
          </w:r>
          <w:r>
            <w:rPr>
              <w:rtl/>
            </w:rPr>
            <w:fldChar w:fldCharType="separate"/>
          </w:r>
          <w:r w:rsidR="00E55600">
            <w:rPr>
              <w:noProof/>
              <w:rtl/>
            </w:rPr>
            <w:t>1</w:t>
          </w:r>
          <w:r>
            <w:rPr>
              <w:rtl/>
            </w:rPr>
            <w:fldChar w:fldCharType="end"/>
          </w:r>
          <w:r>
            <w:rPr>
              <w:rtl/>
            </w:rPr>
            <w:t xml:space="preserve"> -</w:t>
          </w:r>
        </w:p>
      </w:tc>
    </w:tr>
  </w:tbl>
  <w:p w:rsidR="00975CBC" w:rsidRDefault="00176F5A" w:rsidP="00975CBC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E55600">
      <w:rPr>
        <w:noProof/>
        <w:rtl/>
      </w:rPr>
      <w:t>1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E55600">
        <w:rPr>
          <w:noProof/>
          <w:rtl/>
        </w:rPr>
        <w:t>1</w:t>
      </w:r>
    </w:fldSimple>
    <w:r>
      <w:rPr>
        <w:rtl/>
      </w:rPr>
      <w:t xml:space="preserve"> עמודים</w:t>
    </w:r>
  </w:p>
  <w:p w:rsidR="00975CBC" w:rsidRPr="00AC319E" w:rsidRDefault="00176F5A" w:rsidP="00975CBC">
    <w:pPr>
      <w:pStyle w:val="a5"/>
      <w:rPr>
        <w:szCs w:val="20"/>
        <w:rtl/>
      </w:rPr>
    </w:pPr>
    <w:r>
      <w:rPr>
        <w:szCs w:val="22"/>
        <w:rtl/>
      </w:rPr>
      <w:t xml:space="preserve">כתובתנו באינטרנט:  </w:t>
    </w:r>
    <w:r>
      <w:rPr>
        <w:szCs w:val="22"/>
      </w:rPr>
      <w:t>www.mof.gov.il/taxes</w:t>
    </w:r>
    <w:r>
      <w:rPr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57E2" w:rsidRDefault="000557E2">
      <w:r>
        <w:separator/>
      </w:r>
    </w:p>
  </w:footnote>
  <w:footnote w:type="continuationSeparator" w:id="0">
    <w:p w:rsidR="000557E2" w:rsidRDefault="000557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CBC" w:rsidRDefault="00176F5A" w:rsidP="00975CBC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975CBC" w:rsidRPr="004464A1" w:rsidRDefault="00975CBC" w:rsidP="00975CBC">
    <w:pPr>
      <w:pStyle w:val="a3"/>
      <w:jc w:val="center"/>
      <w:rPr>
        <w:b/>
        <w:bCs/>
        <w:sz w:val="18"/>
        <w:szCs w:val="18"/>
      </w:rPr>
    </w:pPr>
  </w:p>
  <w:p w:rsidR="00975CBC" w:rsidRDefault="00176F5A" w:rsidP="00975CBC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0557E2" w:rsidRPr="00D7724A">
      <w:rPr>
        <w:noProof/>
      </w:rPr>
      <w:drawing>
        <wp:inline distT="0" distB="0" distL="0" distR="0">
          <wp:extent cx="685800" cy="68580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975CBC" w:rsidTr="00975CBC">
      <w:tc>
        <w:tcPr>
          <w:tcW w:w="5586" w:type="dxa"/>
        </w:tcPr>
        <w:p w:rsidR="00975CBC" w:rsidRDefault="00975CBC" w:rsidP="00975CBC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975CBC" w:rsidRDefault="00176F5A" w:rsidP="00975CBC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975CBC" w:rsidTr="00975CBC">
      <w:tc>
        <w:tcPr>
          <w:tcW w:w="5586" w:type="dxa"/>
        </w:tcPr>
        <w:p w:rsidR="00975CBC" w:rsidRDefault="00975CBC" w:rsidP="00975CBC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975CBC" w:rsidRDefault="00176F5A" w:rsidP="00975CBC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975CBC" w:rsidRDefault="00975CBC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CBC" w:rsidRDefault="00176F5A">
    <w:pPr>
      <w:pStyle w:val="a3"/>
      <w:jc w:val="center"/>
      <w:rPr>
        <w:b/>
        <w:bCs/>
        <w:szCs w:val="36"/>
        <w:rtl/>
      </w:rPr>
    </w:pPr>
    <w:r>
      <w:rPr>
        <w:rFonts w:hint="cs"/>
        <w:b/>
        <w:bCs/>
        <w:szCs w:val="36"/>
        <w:rtl/>
      </w:rPr>
      <w:t xml:space="preserve"> </w:t>
    </w:r>
  </w:p>
  <w:p w:rsidR="00975CBC" w:rsidRDefault="00176F5A" w:rsidP="00975CBC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975CBC" w:rsidRPr="004464A1" w:rsidRDefault="00975CBC" w:rsidP="00975CBC">
    <w:pPr>
      <w:pStyle w:val="a3"/>
      <w:jc w:val="center"/>
      <w:rPr>
        <w:b/>
        <w:bCs/>
        <w:sz w:val="18"/>
        <w:szCs w:val="18"/>
      </w:rPr>
    </w:pPr>
  </w:p>
  <w:p w:rsidR="00975CBC" w:rsidRDefault="00176F5A" w:rsidP="00975CBC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0557E2" w:rsidRPr="00D7724A">
      <w:rPr>
        <w:noProof/>
      </w:rPr>
      <w:drawing>
        <wp:inline distT="0" distB="0" distL="0" distR="0">
          <wp:extent cx="685800" cy="6858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75CBC" w:rsidRDefault="00975CBC">
    <w:pPr>
      <w:pStyle w:val="a3"/>
      <w:jc w:val="center"/>
      <w:rPr>
        <w:b/>
        <w:bCs/>
        <w:rtl/>
      </w:rPr>
    </w:pP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975CBC">
      <w:tc>
        <w:tcPr>
          <w:tcW w:w="5586" w:type="dxa"/>
        </w:tcPr>
        <w:p w:rsidR="00975CBC" w:rsidRDefault="00975CBC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975CBC" w:rsidRDefault="001100EF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975CBC">
      <w:tc>
        <w:tcPr>
          <w:tcW w:w="5586" w:type="dxa"/>
        </w:tcPr>
        <w:p w:rsidR="00975CBC" w:rsidRDefault="00975CBC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975CBC" w:rsidRDefault="001100EF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975CBC" w:rsidRDefault="00975CBC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64F3A"/>
    <w:multiLevelType w:val="hybridMultilevel"/>
    <w:tmpl w:val="5712B66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0A53CC0"/>
    <w:multiLevelType w:val="hybridMultilevel"/>
    <w:tmpl w:val="02D286B2"/>
    <w:lvl w:ilvl="0" w:tplc="0409000F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0743D7"/>
    <w:multiLevelType w:val="multilevel"/>
    <w:tmpl w:val="47FC1D1A"/>
    <w:lvl w:ilvl="0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75" w:hanging="360"/>
      </w:pPr>
    </w:lvl>
    <w:lvl w:ilvl="2" w:tentative="1">
      <w:start w:val="1"/>
      <w:numFmt w:val="lowerRoman"/>
      <w:lvlText w:val="%3."/>
      <w:lvlJc w:val="right"/>
      <w:pPr>
        <w:ind w:left="2295" w:hanging="180"/>
      </w:pPr>
    </w:lvl>
    <w:lvl w:ilvl="3" w:tentative="1">
      <w:start w:val="1"/>
      <w:numFmt w:val="decimal"/>
      <w:lvlText w:val="%4."/>
      <w:lvlJc w:val="left"/>
      <w:pPr>
        <w:ind w:left="3015" w:hanging="360"/>
      </w:pPr>
    </w:lvl>
    <w:lvl w:ilvl="4" w:tentative="1">
      <w:start w:val="1"/>
      <w:numFmt w:val="lowerLetter"/>
      <w:lvlText w:val="%5."/>
      <w:lvlJc w:val="left"/>
      <w:pPr>
        <w:ind w:left="3735" w:hanging="360"/>
      </w:pPr>
    </w:lvl>
    <w:lvl w:ilvl="5" w:tentative="1">
      <w:start w:val="1"/>
      <w:numFmt w:val="lowerRoman"/>
      <w:lvlText w:val="%6."/>
      <w:lvlJc w:val="right"/>
      <w:pPr>
        <w:ind w:left="4455" w:hanging="180"/>
      </w:pPr>
    </w:lvl>
    <w:lvl w:ilvl="6" w:tentative="1">
      <w:start w:val="1"/>
      <w:numFmt w:val="decimal"/>
      <w:lvlText w:val="%7."/>
      <w:lvlJc w:val="left"/>
      <w:pPr>
        <w:ind w:left="5175" w:hanging="360"/>
      </w:pPr>
    </w:lvl>
    <w:lvl w:ilvl="7" w:tentative="1">
      <w:start w:val="1"/>
      <w:numFmt w:val="lowerLetter"/>
      <w:lvlText w:val="%8."/>
      <w:lvlJc w:val="left"/>
      <w:pPr>
        <w:ind w:left="5895" w:hanging="360"/>
      </w:pPr>
    </w:lvl>
    <w:lvl w:ilvl="8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" w15:restartNumberingAfterBreak="0">
    <w:nsid w:val="1AAC602F"/>
    <w:multiLevelType w:val="hybridMultilevel"/>
    <w:tmpl w:val="0966FCDA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2A50EE"/>
    <w:multiLevelType w:val="hybridMultilevel"/>
    <w:tmpl w:val="19181C0E"/>
    <w:lvl w:ilvl="0" w:tplc="1CCE750E">
      <w:start w:val="4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146" w:hanging="360"/>
      </w:pPr>
    </w:lvl>
    <w:lvl w:ilvl="2" w:tplc="0409001B" w:tentative="1">
      <w:start w:val="1"/>
      <w:numFmt w:val="lowerRoman"/>
      <w:lvlText w:val="%3."/>
      <w:lvlJc w:val="right"/>
      <w:pPr>
        <w:ind w:left="1866" w:hanging="180"/>
      </w:pPr>
    </w:lvl>
    <w:lvl w:ilvl="3" w:tplc="0409000F" w:tentative="1">
      <w:start w:val="1"/>
      <w:numFmt w:val="decimal"/>
      <w:lvlText w:val="%4."/>
      <w:lvlJc w:val="left"/>
      <w:pPr>
        <w:ind w:left="2586" w:hanging="360"/>
      </w:pPr>
    </w:lvl>
    <w:lvl w:ilvl="4" w:tplc="04090019" w:tentative="1">
      <w:start w:val="1"/>
      <w:numFmt w:val="lowerLetter"/>
      <w:lvlText w:val="%5."/>
      <w:lvlJc w:val="left"/>
      <w:pPr>
        <w:ind w:left="3306" w:hanging="360"/>
      </w:pPr>
    </w:lvl>
    <w:lvl w:ilvl="5" w:tplc="0409001B" w:tentative="1">
      <w:start w:val="1"/>
      <w:numFmt w:val="lowerRoman"/>
      <w:lvlText w:val="%6."/>
      <w:lvlJc w:val="right"/>
      <w:pPr>
        <w:ind w:left="4026" w:hanging="180"/>
      </w:pPr>
    </w:lvl>
    <w:lvl w:ilvl="6" w:tplc="0409000F" w:tentative="1">
      <w:start w:val="1"/>
      <w:numFmt w:val="decimal"/>
      <w:lvlText w:val="%7."/>
      <w:lvlJc w:val="left"/>
      <w:pPr>
        <w:ind w:left="4746" w:hanging="360"/>
      </w:pPr>
    </w:lvl>
    <w:lvl w:ilvl="7" w:tplc="04090019" w:tentative="1">
      <w:start w:val="1"/>
      <w:numFmt w:val="lowerLetter"/>
      <w:lvlText w:val="%8."/>
      <w:lvlJc w:val="left"/>
      <w:pPr>
        <w:ind w:left="5466" w:hanging="360"/>
      </w:pPr>
    </w:lvl>
    <w:lvl w:ilvl="8" w:tplc="0409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5" w15:restartNumberingAfterBreak="0">
    <w:nsid w:val="41174394"/>
    <w:multiLevelType w:val="hybridMultilevel"/>
    <w:tmpl w:val="B0C89B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4C3EE9"/>
    <w:multiLevelType w:val="hybridMultilevel"/>
    <w:tmpl w:val="ABC4F9DA"/>
    <w:lvl w:ilvl="0" w:tplc="3BACA0F6">
      <w:start w:val="3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0027E8"/>
    <w:multiLevelType w:val="hybridMultilevel"/>
    <w:tmpl w:val="8EA4A57C"/>
    <w:lvl w:ilvl="0" w:tplc="CCA692D6">
      <w:start w:val="1"/>
      <w:numFmt w:val="decimal"/>
      <w:lvlText w:val="%1."/>
      <w:lvlJc w:val="left"/>
      <w:pPr>
        <w:ind w:left="720" w:hanging="360"/>
      </w:pPr>
      <w:rPr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AC4245"/>
    <w:multiLevelType w:val="multilevel"/>
    <w:tmpl w:val="FFB0B216"/>
    <w:lvl w:ilvl="0">
      <w:start w:val="3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3"/>
      <w:numFmt w:val="decimal"/>
      <w:lvlText w:val="%1.%2."/>
      <w:lvlJc w:val="left"/>
      <w:pPr>
        <w:ind w:left="1135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227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3045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41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4955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609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6865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7640" w:hanging="1440"/>
      </w:pPr>
      <w:rPr>
        <w:b/>
      </w:rPr>
    </w:lvl>
  </w:abstractNum>
  <w:abstractNum w:abstractNumId="9" w15:restartNumberingAfterBreak="0">
    <w:nsid w:val="755767E4"/>
    <w:multiLevelType w:val="hybridMultilevel"/>
    <w:tmpl w:val="65AAB318"/>
    <w:lvl w:ilvl="0" w:tplc="FF7A832A">
      <w:start w:val="1"/>
      <w:numFmt w:val="hebrew1"/>
      <w:lvlText w:val="%1."/>
      <w:lvlJc w:val="left"/>
      <w:pPr>
        <w:ind w:left="1437" w:hanging="360"/>
      </w:pPr>
    </w:lvl>
    <w:lvl w:ilvl="1" w:tplc="04090019">
      <w:start w:val="1"/>
      <w:numFmt w:val="lowerLetter"/>
      <w:lvlText w:val="%2."/>
      <w:lvlJc w:val="left"/>
      <w:pPr>
        <w:ind w:left="2157" w:hanging="360"/>
      </w:pPr>
    </w:lvl>
    <w:lvl w:ilvl="2" w:tplc="0409001B">
      <w:start w:val="1"/>
      <w:numFmt w:val="lowerRoman"/>
      <w:lvlText w:val="%3."/>
      <w:lvlJc w:val="right"/>
      <w:pPr>
        <w:ind w:left="2877" w:hanging="180"/>
      </w:pPr>
    </w:lvl>
    <w:lvl w:ilvl="3" w:tplc="0409000F">
      <w:start w:val="1"/>
      <w:numFmt w:val="decimal"/>
      <w:lvlText w:val="%4."/>
      <w:lvlJc w:val="left"/>
      <w:pPr>
        <w:ind w:left="3597" w:hanging="360"/>
      </w:pPr>
    </w:lvl>
    <w:lvl w:ilvl="4" w:tplc="04090019">
      <w:start w:val="1"/>
      <w:numFmt w:val="lowerLetter"/>
      <w:lvlText w:val="%5."/>
      <w:lvlJc w:val="left"/>
      <w:pPr>
        <w:ind w:left="4317" w:hanging="360"/>
      </w:pPr>
    </w:lvl>
    <w:lvl w:ilvl="5" w:tplc="0409001B">
      <w:start w:val="1"/>
      <w:numFmt w:val="lowerRoman"/>
      <w:lvlText w:val="%6."/>
      <w:lvlJc w:val="right"/>
      <w:pPr>
        <w:ind w:left="5037" w:hanging="180"/>
      </w:pPr>
    </w:lvl>
    <w:lvl w:ilvl="6" w:tplc="0409000F">
      <w:start w:val="1"/>
      <w:numFmt w:val="decimal"/>
      <w:lvlText w:val="%7."/>
      <w:lvlJc w:val="left"/>
      <w:pPr>
        <w:ind w:left="5757" w:hanging="360"/>
      </w:pPr>
    </w:lvl>
    <w:lvl w:ilvl="7" w:tplc="04090019">
      <w:start w:val="1"/>
      <w:numFmt w:val="lowerLetter"/>
      <w:lvlText w:val="%8."/>
      <w:lvlJc w:val="left"/>
      <w:pPr>
        <w:ind w:left="6477" w:hanging="360"/>
      </w:pPr>
    </w:lvl>
    <w:lvl w:ilvl="8" w:tplc="0409001B">
      <w:start w:val="1"/>
      <w:numFmt w:val="lowerRoman"/>
      <w:lvlText w:val="%9."/>
      <w:lvlJc w:val="right"/>
      <w:pPr>
        <w:ind w:left="7197" w:hanging="180"/>
      </w:pPr>
    </w:lvl>
  </w:abstractNum>
  <w:num w:numId="1">
    <w:abstractNumId w:val="0"/>
  </w:num>
  <w:num w:numId="2">
    <w:abstractNumId w:val="2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8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1"/>
  </w:num>
  <w:num w:numId="9">
    <w:abstractNumId w:val="4"/>
  </w:num>
  <w:num w:numId="10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7E2"/>
    <w:rsid w:val="00014226"/>
    <w:rsid w:val="00016F22"/>
    <w:rsid w:val="000230E0"/>
    <w:rsid w:val="000243F5"/>
    <w:rsid w:val="000338AB"/>
    <w:rsid w:val="0003508A"/>
    <w:rsid w:val="00036AF0"/>
    <w:rsid w:val="00041CFB"/>
    <w:rsid w:val="00052925"/>
    <w:rsid w:val="00053523"/>
    <w:rsid w:val="000557E2"/>
    <w:rsid w:val="000622AF"/>
    <w:rsid w:val="000644E2"/>
    <w:rsid w:val="000653FF"/>
    <w:rsid w:val="0007130B"/>
    <w:rsid w:val="000977EB"/>
    <w:rsid w:val="000A0332"/>
    <w:rsid w:val="000A0613"/>
    <w:rsid w:val="000A0BF9"/>
    <w:rsid w:val="000A21B6"/>
    <w:rsid w:val="000A5F75"/>
    <w:rsid w:val="000B30E9"/>
    <w:rsid w:val="000B71CB"/>
    <w:rsid w:val="000C0657"/>
    <w:rsid w:val="000E0FAA"/>
    <w:rsid w:val="000E3D02"/>
    <w:rsid w:val="000E739B"/>
    <w:rsid w:val="000F0958"/>
    <w:rsid w:val="000F1517"/>
    <w:rsid w:val="000F43F4"/>
    <w:rsid w:val="000F5196"/>
    <w:rsid w:val="000F5294"/>
    <w:rsid w:val="000F7D80"/>
    <w:rsid w:val="00101EC4"/>
    <w:rsid w:val="00102A17"/>
    <w:rsid w:val="001100EF"/>
    <w:rsid w:val="001114EF"/>
    <w:rsid w:val="00114E90"/>
    <w:rsid w:val="001200A9"/>
    <w:rsid w:val="00130884"/>
    <w:rsid w:val="00135AE6"/>
    <w:rsid w:val="00144D14"/>
    <w:rsid w:val="00153BCE"/>
    <w:rsid w:val="00154427"/>
    <w:rsid w:val="0016100A"/>
    <w:rsid w:val="00163A65"/>
    <w:rsid w:val="00165858"/>
    <w:rsid w:val="00166759"/>
    <w:rsid w:val="00171F90"/>
    <w:rsid w:val="00175F2F"/>
    <w:rsid w:val="00176F5A"/>
    <w:rsid w:val="00185450"/>
    <w:rsid w:val="001901A5"/>
    <w:rsid w:val="001A53F0"/>
    <w:rsid w:val="001A660F"/>
    <w:rsid w:val="001B3EA0"/>
    <w:rsid w:val="001B49E1"/>
    <w:rsid w:val="001C359A"/>
    <w:rsid w:val="001C4D2A"/>
    <w:rsid w:val="001D1BA5"/>
    <w:rsid w:val="001D229D"/>
    <w:rsid w:val="001E0E9F"/>
    <w:rsid w:val="00207142"/>
    <w:rsid w:val="0021216E"/>
    <w:rsid w:val="00242B87"/>
    <w:rsid w:val="00251D33"/>
    <w:rsid w:val="00254E5C"/>
    <w:rsid w:val="00255027"/>
    <w:rsid w:val="00257F3A"/>
    <w:rsid w:val="00260003"/>
    <w:rsid w:val="0026323F"/>
    <w:rsid w:val="00274C39"/>
    <w:rsid w:val="002760E3"/>
    <w:rsid w:val="00277BF9"/>
    <w:rsid w:val="002A4897"/>
    <w:rsid w:val="002B71CD"/>
    <w:rsid w:val="002C49AC"/>
    <w:rsid w:val="002C5C9C"/>
    <w:rsid w:val="002C72EA"/>
    <w:rsid w:val="002D5DF1"/>
    <w:rsid w:val="002E4D2D"/>
    <w:rsid w:val="002E4FE5"/>
    <w:rsid w:val="002F1E89"/>
    <w:rsid w:val="002F45AD"/>
    <w:rsid w:val="002F76DE"/>
    <w:rsid w:val="003031BA"/>
    <w:rsid w:val="00303991"/>
    <w:rsid w:val="0030474E"/>
    <w:rsid w:val="00335192"/>
    <w:rsid w:val="003374EC"/>
    <w:rsid w:val="00345D37"/>
    <w:rsid w:val="003718FE"/>
    <w:rsid w:val="00372558"/>
    <w:rsid w:val="00390046"/>
    <w:rsid w:val="00391E6D"/>
    <w:rsid w:val="00395AD8"/>
    <w:rsid w:val="00396B69"/>
    <w:rsid w:val="003B0887"/>
    <w:rsid w:val="003C55DE"/>
    <w:rsid w:val="003D4D7F"/>
    <w:rsid w:val="003E393A"/>
    <w:rsid w:val="003E3E3C"/>
    <w:rsid w:val="003F019A"/>
    <w:rsid w:val="0040672C"/>
    <w:rsid w:val="00415F2E"/>
    <w:rsid w:val="00437745"/>
    <w:rsid w:val="0043786F"/>
    <w:rsid w:val="00442C7E"/>
    <w:rsid w:val="00443DD3"/>
    <w:rsid w:val="0044602E"/>
    <w:rsid w:val="00470DAB"/>
    <w:rsid w:val="00471323"/>
    <w:rsid w:val="004740C8"/>
    <w:rsid w:val="0048061C"/>
    <w:rsid w:val="0048225F"/>
    <w:rsid w:val="00491A11"/>
    <w:rsid w:val="004A1375"/>
    <w:rsid w:val="004A498D"/>
    <w:rsid w:val="004A5342"/>
    <w:rsid w:val="004B507D"/>
    <w:rsid w:val="004C2AE3"/>
    <w:rsid w:val="004E210A"/>
    <w:rsid w:val="004E5263"/>
    <w:rsid w:val="00512071"/>
    <w:rsid w:val="00525B6E"/>
    <w:rsid w:val="00526808"/>
    <w:rsid w:val="00536A8B"/>
    <w:rsid w:val="00551481"/>
    <w:rsid w:val="00564A99"/>
    <w:rsid w:val="0057150E"/>
    <w:rsid w:val="00586F4A"/>
    <w:rsid w:val="005942D8"/>
    <w:rsid w:val="005B39A1"/>
    <w:rsid w:val="005C2C12"/>
    <w:rsid w:val="005C4A92"/>
    <w:rsid w:val="005D4D5D"/>
    <w:rsid w:val="005E3067"/>
    <w:rsid w:val="005F01EC"/>
    <w:rsid w:val="005F74AC"/>
    <w:rsid w:val="0060208D"/>
    <w:rsid w:val="00607A58"/>
    <w:rsid w:val="00623C02"/>
    <w:rsid w:val="00627FA3"/>
    <w:rsid w:val="00644CA1"/>
    <w:rsid w:val="00644D59"/>
    <w:rsid w:val="006454F5"/>
    <w:rsid w:val="00653BF5"/>
    <w:rsid w:val="00671D4C"/>
    <w:rsid w:val="00680435"/>
    <w:rsid w:val="00683AB9"/>
    <w:rsid w:val="00684E25"/>
    <w:rsid w:val="00687659"/>
    <w:rsid w:val="006906B2"/>
    <w:rsid w:val="00690718"/>
    <w:rsid w:val="006B260B"/>
    <w:rsid w:val="006B6437"/>
    <w:rsid w:val="006B7072"/>
    <w:rsid w:val="006C6C0A"/>
    <w:rsid w:val="006D41A4"/>
    <w:rsid w:val="006D7895"/>
    <w:rsid w:val="006E2900"/>
    <w:rsid w:val="006E33A8"/>
    <w:rsid w:val="006E45E1"/>
    <w:rsid w:val="006F2468"/>
    <w:rsid w:val="007105BA"/>
    <w:rsid w:val="00720CEB"/>
    <w:rsid w:val="0072166C"/>
    <w:rsid w:val="00736B04"/>
    <w:rsid w:val="007403BB"/>
    <w:rsid w:val="007433B6"/>
    <w:rsid w:val="0075571F"/>
    <w:rsid w:val="00756A9F"/>
    <w:rsid w:val="00797701"/>
    <w:rsid w:val="007D07BA"/>
    <w:rsid w:val="007D77AD"/>
    <w:rsid w:val="007E6549"/>
    <w:rsid w:val="007F70D7"/>
    <w:rsid w:val="00800662"/>
    <w:rsid w:val="00806E74"/>
    <w:rsid w:val="0080746B"/>
    <w:rsid w:val="00813D0E"/>
    <w:rsid w:val="00820487"/>
    <w:rsid w:val="00824CBA"/>
    <w:rsid w:val="0083282D"/>
    <w:rsid w:val="0083586B"/>
    <w:rsid w:val="00840714"/>
    <w:rsid w:val="00844AFA"/>
    <w:rsid w:val="00867FEE"/>
    <w:rsid w:val="008737F5"/>
    <w:rsid w:val="00873D8D"/>
    <w:rsid w:val="008809A2"/>
    <w:rsid w:val="00884380"/>
    <w:rsid w:val="00893166"/>
    <w:rsid w:val="008B25FA"/>
    <w:rsid w:val="008B634B"/>
    <w:rsid w:val="008C27B4"/>
    <w:rsid w:val="008C52F0"/>
    <w:rsid w:val="008C626C"/>
    <w:rsid w:val="008E5BC7"/>
    <w:rsid w:val="008F2B4F"/>
    <w:rsid w:val="008F54FB"/>
    <w:rsid w:val="00901030"/>
    <w:rsid w:val="00902C6B"/>
    <w:rsid w:val="009043DE"/>
    <w:rsid w:val="0090617A"/>
    <w:rsid w:val="00914366"/>
    <w:rsid w:val="0092106A"/>
    <w:rsid w:val="00922942"/>
    <w:rsid w:val="009444FD"/>
    <w:rsid w:val="0095097B"/>
    <w:rsid w:val="00963B51"/>
    <w:rsid w:val="0096550C"/>
    <w:rsid w:val="00975CBC"/>
    <w:rsid w:val="009813C9"/>
    <w:rsid w:val="00993101"/>
    <w:rsid w:val="009935A9"/>
    <w:rsid w:val="0099560E"/>
    <w:rsid w:val="009A7B4C"/>
    <w:rsid w:val="009B0F47"/>
    <w:rsid w:val="009F0322"/>
    <w:rsid w:val="00A00759"/>
    <w:rsid w:val="00A04DD9"/>
    <w:rsid w:val="00A064BF"/>
    <w:rsid w:val="00A209B8"/>
    <w:rsid w:val="00A25EF0"/>
    <w:rsid w:val="00A274EA"/>
    <w:rsid w:val="00A367E8"/>
    <w:rsid w:val="00A53FB7"/>
    <w:rsid w:val="00A74767"/>
    <w:rsid w:val="00A77CE5"/>
    <w:rsid w:val="00A85985"/>
    <w:rsid w:val="00A91373"/>
    <w:rsid w:val="00AA6085"/>
    <w:rsid w:val="00AA79E4"/>
    <w:rsid w:val="00AA7CF7"/>
    <w:rsid w:val="00AB2ED7"/>
    <w:rsid w:val="00AB3548"/>
    <w:rsid w:val="00AB3A34"/>
    <w:rsid w:val="00AB653E"/>
    <w:rsid w:val="00AB7DF7"/>
    <w:rsid w:val="00AC2B55"/>
    <w:rsid w:val="00AC5894"/>
    <w:rsid w:val="00AD44B3"/>
    <w:rsid w:val="00AE1EC5"/>
    <w:rsid w:val="00AE6EEA"/>
    <w:rsid w:val="00AF6D8F"/>
    <w:rsid w:val="00B00648"/>
    <w:rsid w:val="00B0177F"/>
    <w:rsid w:val="00B13548"/>
    <w:rsid w:val="00B173F8"/>
    <w:rsid w:val="00B30D96"/>
    <w:rsid w:val="00B471DC"/>
    <w:rsid w:val="00B771C3"/>
    <w:rsid w:val="00B77D52"/>
    <w:rsid w:val="00B77DFA"/>
    <w:rsid w:val="00B86ACD"/>
    <w:rsid w:val="00B870A2"/>
    <w:rsid w:val="00B87259"/>
    <w:rsid w:val="00BA0EE3"/>
    <w:rsid w:val="00BA3ED6"/>
    <w:rsid w:val="00BB3950"/>
    <w:rsid w:val="00BC79FD"/>
    <w:rsid w:val="00BD3FCA"/>
    <w:rsid w:val="00BD5A1D"/>
    <w:rsid w:val="00BD7E74"/>
    <w:rsid w:val="00BE1FC3"/>
    <w:rsid w:val="00BE4FDC"/>
    <w:rsid w:val="00BF3432"/>
    <w:rsid w:val="00C02529"/>
    <w:rsid w:val="00C05E0E"/>
    <w:rsid w:val="00C16B37"/>
    <w:rsid w:val="00C21EDB"/>
    <w:rsid w:val="00C32A4C"/>
    <w:rsid w:val="00C427A0"/>
    <w:rsid w:val="00C50BF9"/>
    <w:rsid w:val="00C533FF"/>
    <w:rsid w:val="00C60871"/>
    <w:rsid w:val="00C64945"/>
    <w:rsid w:val="00C93E1C"/>
    <w:rsid w:val="00C942EF"/>
    <w:rsid w:val="00CA34F5"/>
    <w:rsid w:val="00CB7B47"/>
    <w:rsid w:val="00CC012A"/>
    <w:rsid w:val="00CC0B77"/>
    <w:rsid w:val="00CC3EE4"/>
    <w:rsid w:val="00CD06A3"/>
    <w:rsid w:val="00CE1F61"/>
    <w:rsid w:val="00D02E1E"/>
    <w:rsid w:val="00D07029"/>
    <w:rsid w:val="00D10522"/>
    <w:rsid w:val="00D10646"/>
    <w:rsid w:val="00D11DA3"/>
    <w:rsid w:val="00D33A55"/>
    <w:rsid w:val="00D37671"/>
    <w:rsid w:val="00D504AE"/>
    <w:rsid w:val="00D6644D"/>
    <w:rsid w:val="00D853BD"/>
    <w:rsid w:val="00D8696C"/>
    <w:rsid w:val="00D90604"/>
    <w:rsid w:val="00D92759"/>
    <w:rsid w:val="00D92760"/>
    <w:rsid w:val="00DA10DE"/>
    <w:rsid w:val="00DA2AE2"/>
    <w:rsid w:val="00DA3570"/>
    <w:rsid w:val="00DA484D"/>
    <w:rsid w:val="00DA4BE0"/>
    <w:rsid w:val="00DB43F5"/>
    <w:rsid w:val="00DD1192"/>
    <w:rsid w:val="00DD3385"/>
    <w:rsid w:val="00DE1A0A"/>
    <w:rsid w:val="00DE2BC1"/>
    <w:rsid w:val="00DF5A3D"/>
    <w:rsid w:val="00E12143"/>
    <w:rsid w:val="00E12932"/>
    <w:rsid w:val="00E13620"/>
    <w:rsid w:val="00E25F31"/>
    <w:rsid w:val="00E32E60"/>
    <w:rsid w:val="00E55600"/>
    <w:rsid w:val="00E63461"/>
    <w:rsid w:val="00E701E7"/>
    <w:rsid w:val="00E80AD8"/>
    <w:rsid w:val="00E83A78"/>
    <w:rsid w:val="00E83F2B"/>
    <w:rsid w:val="00E92CA0"/>
    <w:rsid w:val="00E92CCB"/>
    <w:rsid w:val="00E9436D"/>
    <w:rsid w:val="00EA2F38"/>
    <w:rsid w:val="00ED1699"/>
    <w:rsid w:val="00ED1B1F"/>
    <w:rsid w:val="00ED637A"/>
    <w:rsid w:val="00EE49EA"/>
    <w:rsid w:val="00EE4F57"/>
    <w:rsid w:val="00EE7784"/>
    <w:rsid w:val="00EF0FFD"/>
    <w:rsid w:val="00F00511"/>
    <w:rsid w:val="00F03BC7"/>
    <w:rsid w:val="00F070B2"/>
    <w:rsid w:val="00F07D4C"/>
    <w:rsid w:val="00F106EA"/>
    <w:rsid w:val="00F12B24"/>
    <w:rsid w:val="00F23AE9"/>
    <w:rsid w:val="00F351ED"/>
    <w:rsid w:val="00F40E18"/>
    <w:rsid w:val="00F435E2"/>
    <w:rsid w:val="00F45B0F"/>
    <w:rsid w:val="00F760B8"/>
    <w:rsid w:val="00F875AE"/>
    <w:rsid w:val="00F90CDF"/>
    <w:rsid w:val="00FA2F7D"/>
    <w:rsid w:val="00FA5D47"/>
    <w:rsid w:val="00FA6BE0"/>
    <w:rsid w:val="00FB347E"/>
    <w:rsid w:val="00FB4EF3"/>
    <w:rsid w:val="00FB507C"/>
    <w:rsid w:val="00FB5837"/>
    <w:rsid w:val="00FB5EE1"/>
    <w:rsid w:val="00FD1E38"/>
    <w:rsid w:val="00FE12A5"/>
    <w:rsid w:val="00FF17EE"/>
    <w:rsid w:val="00FF4342"/>
    <w:rsid w:val="00FF493D"/>
    <w:rsid w:val="00FF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F04C9EC"/>
  <w15:docId w15:val="{CFC0F0CD-A038-4E3B-9B98-006D6D382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CFB"/>
    <w:pPr>
      <w:bidi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99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99"/>
    <w:locked/>
    <w:rsid w:val="00DA4BE0"/>
    <w:rPr>
      <w:rFonts w:ascii="Times New Roman" w:eastAsia="Calibri" w:hAnsi="Times New Roman" w:cs="Times New Roman"/>
      <w:sz w:val="24"/>
      <w:szCs w:val="24"/>
    </w:rPr>
  </w:style>
  <w:style w:type="character" w:customStyle="1" w:styleId="Char">
    <w:name w:val="הנחיות Char"/>
    <w:link w:val="ac"/>
    <w:locked/>
    <w:rsid w:val="002C49AC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c">
    <w:name w:val="הנחיות"/>
    <w:basedOn w:val="a"/>
    <w:link w:val="Char"/>
    <w:qFormat/>
    <w:rsid w:val="002C49AC"/>
    <w:pPr>
      <w:spacing w:after="120"/>
    </w:pPr>
    <w:rPr>
      <w:rFonts w:ascii="Arial" w:eastAsia="Calibri" w:hAnsi="Arial" w:cs="Arial"/>
      <w:b/>
      <w:color w:val="595959"/>
      <w:sz w:val="18"/>
      <w:szCs w:val="18"/>
      <w:lang w:eastAsia="he-IL"/>
    </w:rPr>
  </w:style>
  <w:style w:type="character" w:customStyle="1" w:styleId="Char0">
    <w:name w:val="כותרת Char"/>
    <w:link w:val="ad"/>
    <w:locked/>
    <w:rsid w:val="00242B87"/>
    <w:rPr>
      <w:rFonts w:ascii="Arial" w:hAnsi="Arial" w:cs="Arial"/>
      <w:bCs/>
      <w:lang w:eastAsia="he-IL"/>
    </w:rPr>
  </w:style>
  <w:style w:type="paragraph" w:customStyle="1" w:styleId="ad">
    <w:name w:val="כותרת"/>
    <w:basedOn w:val="a"/>
    <w:link w:val="Char0"/>
    <w:qFormat/>
    <w:rsid w:val="00242B87"/>
    <w:pPr>
      <w:spacing w:before="240" w:after="120"/>
      <w:ind w:left="-142"/>
    </w:pPr>
    <w:rPr>
      <w:rFonts w:ascii="Arial" w:eastAsia="Calibri" w:hAnsi="Arial" w:cs="Arial"/>
      <w:bCs/>
      <w:sz w:val="22"/>
      <w:szCs w:val="22"/>
      <w:lang w:eastAsia="he-IL"/>
    </w:rPr>
  </w:style>
  <w:style w:type="character" w:styleId="Hyperlink">
    <w:name w:val="Hyperlink"/>
    <w:uiPriority w:val="99"/>
    <w:rsid w:val="003E3E3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8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XFILE\vol1\Users\ruthie_s\&#1502;&#1499;&#1512;&#1494;%20&#1500;&#1514;&#1499;&#1504;&#1493;&#1503;%20&#1493;&#1489;&#1504;&#1497;&#1492;%20&#1513;&#1500;%20&#1488;&#1514;&#1512;%20&#1500;&#1489;&#1497;&#1491;&#1493;&#1511;%20&#1512;&#1499;&#1489;%20&#1489;&#1502;&#1506;&#1489;&#1512;%20&#1489;&#1490;&#1497;&#1503;-&#1502;&#1499;&#1512;&#1494;%2011-2019\&#1504;&#1493;&#1505;&#1495;%20&#1502;&#1493;&#1491;&#1506;&#1492;%20%20&#1489;&#1506;&#1489;&#1512;&#1497;&#1514;%20&#1500;&#1513;&#1497;&#1504;&#1493;&#1497;%20&#1502;&#1493;&#1506;&#1491;&#1497;&#1501;%20-%20&#1508;&#1512;&#1493;&#1496;&#1493;&#1511;&#1493;&#1500;%20269-2019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603978-C725-40BF-971F-2A788DF09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מודעה  בעברית לשינוי מועדים - פרוטוקול 269-2019.dot</Template>
  <TotalTime>5</TotalTime>
  <Pages>1</Pages>
  <Words>76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רות סיני</dc:creator>
  <cp:keywords/>
  <cp:lastModifiedBy>רות סיני</cp:lastModifiedBy>
  <cp:revision>4</cp:revision>
  <cp:lastPrinted>2019-12-11T08:20:00Z</cp:lastPrinted>
  <dcterms:created xsi:type="dcterms:W3CDTF">2019-12-11T08:16:00Z</dcterms:created>
  <dcterms:modified xsi:type="dcterms:W3CDTF">2019-12-11T11:59:00Z</dcterms:modified>
</cp:coreProperties>
</file>